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0FED4" w14:textId="4E9E1BFB" w:rsidR="00DD1232" w:rsidRPr="00864AEC" w:rsidRDefault="00D75294" w:rsidP="00DD1232">
      <w:pPr>
        <w:jc w:val="both"/>
        <w:rPr>
          <w:rFonts w:ascii="Open Sans" w:hAnsi="Open Sans" w:cs="Open Sans"/>
          <w:sz w:val="20"/>
        </w:rPr>
      </w:pPr>
      <w:r>
        <w:rPr>
          <w:rFonts w:ascii="Open Sans" w:hAnsi="Open Sans" w:cs="Open Sans"/>
          <w:color w:val="33475B"/>
          <w:sz w:val="20"/>
          <w:shd w:val="clear" w:color="auto" w:fill="FFFFFF"/>
        </w:rPr>
        <w:t>L</w:t>
      </w:r>
      <w:r w:rsidR="00DD1232" w:rsidRPr="00864AEC">
        <w:rPr>
          <w:rFonts w:ascii="Open Sans" w:hAnsi="Open Sans" w:cs="Open Sans"/>
          <w:color w:val="33475B"/>
          <w:sz w:val="20"/>
          <w:shd w:val="clear" w:color="auto" w:fill="FFFFFF"/>
        </w:rPr>
        <w:t>iebe Mitarbeiterinnen und Mitarbeiter der Lebenshilfe Neubrandenburg e.V.,</w:t>
      </w:r>
      <w:r w:rsidR="00DD1232" w:rsidRPr="00864AEC">
        <w:rPr>
          <w:rFonts w:ascii="Open Sans" w:hAnsi="Open Sans" w:cs="Open Sans"/>
          <w:sz w:val="20"/>
        </w:rPr>
        <w:t xml:space="preserve"> </w:t>
      </w:r>
    </w:p>
    <w:p w14:paraId="15CCD100" w14:textId="77777777" w:rsidR="00DD1232" w:rsidRPr="00864AEC" w:rsidRDefault="00DD1232" w:rsidP="00DD1232">
      <w:pPr>
        <w:jc w:val="both"/>
        <w:rPr>
          <w:rFonts w:ascii="Open Sans" w:hAnsi="Open Sans" w:cs="Open Sans"/>
          <w:sz w:val="20"/>
        </w:rPr>
      </w:pPr>
    </w:p>
    <w:p w14:paraId="6D7AB980"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wir haben mit unserem Partner „Lease a Bike“ das Dienstradleasing für die Mitarbeitenden der Lebenshilfe Neubrandenburg e.V. abgeschlossen, mit dem Sie ein Fahrrad für 36 Monate über eine Gehaltsumwandlung nutzen und anschließend zu sehr günstigen Konditionen erwerben können.</w:t>
      </w:r>
      <w:r w:rsidRPr="00864AEC">
        <w:rPr>
          <w:rFonts w:ascii="Open Sans" w:hAnsi="Open Sans" w:cs="Open Sans"/>
          <w:sz w:val="20"/>
        </w:rPr>
        <w:t xml:space="preserve"> </w:t>
      </w:r>
    </w:p>
    <w:p w14:paraId="182B4ECD" w14:textId="77777777" w:rsidR="00DD1232" w:rsidRPr="00864AEC" w:rsidRDefault="00DD1232" w:rsidP="00DD1232">
      <w:pPr>
        <w:jc w:val="both"/>
        <w:rPr>
          <w:rFonts w:ascii="Open Sans" w:hAnsi="Open Sans" w:cs="Open Sans"/>
          <w:sz w:val="20"/>
        </w:rPr>
      </w:pPr>
    </w:p>
    <w:p w14:paraId="507AC625"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Damit wollen wir als Arbeitgeber einen weiteren Beitrag zum Umweltschutz und zur Gesundheit unserer Mitarbeitenden leisten und Ihnen die Möglichkeit bieten, im Vergleich zum Kauf, deutlich günstiger ein hochwertiges Fahrrad zu beschaffen.</w:t>
      </w:r>
      <w:r w:rsidRPr="00864AEC">
        <w:rPr>
          <w:rFonts w:ascii="Open Sans" w:hAnsi="Open Sans" w:cs="Open Sans"/>
          <w:sz w:val="20"/>
        </w:rPr>
        <w:t xml:space="preserve"> </w:t>
      </w:r>
    </w:p>
    <w:p w14:paraId="111051B6" w14:textId="77777777" w:rsidR="00DD1232" w:rsidRPr="00864AEC" w:rsidRDefault="00DD1232" w:rsidP="00DD1232">
      <w:pPr>
        <w:spacing w:after="240"/>
        <w:jc w:val="both"/>
        <w:rPr>
          <w:rFonts w:ascii="Open Sans" w:hAnsi="Open Sans" w:cs="Open Sans"/>
          <w:sz w:val="20"/>
        </w:rPr>
      </w:pPr>
    </w:p>
    <w:p w14:paraId="3A1B658B"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Lease a bike – die Vorteile</w:t>
      </w:r>
      <w:r w:rsidRPr="00864AEC">
        <w:rPr>
          <w:rFonts w:ascii="Open Sans" w:hAnsi="Open Sans" w:cs="Open Sans"/>
          <w:sz w:val="20"/>
        </w:rPr>
        <w:t xml:space="preserve"> </w:t>
      </w:r>
    </w:p>
    <w:p w14:paraId="481368B3" w14:textId="77777777" w:rsidR="00DD1232" w:rsidRPr="00864AEC" w:rsidRDefault="00DD1232" w:rsidP="00DD1232">
      <w:pPr>
        <w:jc w:val="both"/>
        <w:rPr>
          <w:rFonts w:ascii="Open Sans" w:hAnsi="Open Sans" w:cs="Open Sans"/>
          <w:sz w:val="20"/>
        </w:rPr>
      </w:pPr>
    </w:p>
    <w:p w14:paraId="2BA487C0"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Wir haben ein umfangreiches Angebot mit einem All Inklusive Rundumschutz Paket, bestehend aus Schadenschutz, Mobilitätsgarantie und Instandhaltung für Sie zu attraktiven Konditionen inkludiert, sodass keine unerwarteten Kosten auf Sie zukommen. Außerdem kann Ihr Dienstrad unbegrenzt privat genutzt werden.</w:t>
      </w:r>
      <w:r w:rsidRPr="00864AEC">
        <w:rPr>
          <w:rFonts w:ascii="Open Sans" w:hAnsi="Open Sans" w:cs="Open Sans"/>
          <w:sz w:val="20"/>
        </w:rPr>
        <w:t xml:space="preserve"> </w:t>
      </w:r>
    </w:p>
    <w:p w14:paraId="61F899BA" w14:textId="77777777" w:rsidR="00DD1232" w:rsidRPr="00864AEC" w:rsidRDefault="00DD1232" w:rsidP="00DD1232">
      <w:pPr>
        <w:spacing w:after="240"/>
        <w:jc w:val="both"/>
        <w:rPr>
          <w:rFonts w:ascii="Open Sans" w:hAnsi="Open Sans" w:cs="Open Sans"/>
          <w:sz w:val="20"/>
        </w:rPr>
      </w:pPr>
    </w:p>
    <w:p w14:paraId="192E71A1"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Für jede und jeden das passende Rad</w:t>
      </w:r>
      <w:r w:rsidRPr="00864AEC">
        <w:rPr>
          <w:rFonts w:ascii="Open Sans" w:hAnsi="Open Sans" w:cs="Open Sans"/>
          <w:sz w:val="20"/>
        </w:rPr>
        <w:t xml:space="preserve"> </w:t>
      </w:r>
    </w:p>
    <w:p w14:paraId="25C9E709" w14:textId="77777777" w:rsidR="00DD1232" w:rsidRPr="00864AEC" w:rsidRDefault="00DD1232" w:rsidP="00DD1232">
      <w:pPr>
        <w:jc w:val="both"/>
        <w:rPr>
          <w:rFonts w:ascii="Open Sans" w:hAnsi="Open Sans" w:cs="Open Sans"/>
          <w:sz w:val="20"/>
        </w:rPr>
      </w:pPr>
    </w:p>
    <w:p w14:paraId="4DB10AED"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Lassen Sie sich vor Vertragsschluss von einem lokalen Fachhändler beraten. Sie können aus allen Marken und Fahrradtypen wählen. Vom Lastenrad bis zum E-Bike. Vom Citybike bis zum Mountainbike. Über zusätzliche Services wie Versicherung, Schadensschutz, Mobilitätsgarantie sowie Instanthaltungspakete werden Sie persönlich informiert.</w:t>
      </w:r>
      <w:r w:rsidRPr="00864AEC">
        <w:rPr>
          <w:rFonts w:ascii="Open Sans" w:hAnsi="Open Sans" w:cs="Open Sans"/>
          <w:sz w:val="20"/>
        </w:rPr>
        <w:t xml:space="preserve"> </w:t>
      </w:r>
    </w:p>
    <w:p w14:paraId="1BFD0AF4" w14:textId="77777777" w:rsidR="00DD1232" w:rsidRPr="00864AEC" w:rsidRDefault="00DD1232" w:rsidP="00DD1232">
      <w:pPr>
        <w:spacing w:after="240"/>
        <w:rPr>
          <w:rFonts w:ascii="Open Sans" w:hAnsi="Open Sans" w:cs="Open Sans"/>
          <w:sz w:val="20"/>
        </w:rPr>
      </w:pPr>
    </w:p>
    <w:p w14:paraId="5599F8D9"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 xml:space="preserve">In vier Schritten zum </w:t>
      </w:r>
      <w:proofErr w:type="spellStart"/>
      <w:r w:rsidRPr="00864AEC">
        <w:rPr>
          <w:rFonts w:ascii="Open Sans" w:hAnsi="Open Sans" w:cs="Open Sans"/>
          <w:color w:val="33475B"/>
          <w:sz w:val="20"/>
          <w:shd w:val="clear" w:color="auto" w:fill="FFFFFF"/>
        </w:rPr>
        <w:t>Traumrad</w:t>
      </w:r>
      <w:proofErr w:type="spellEnd"/>
      <w:r w:rsidRPr="00864AEC">
        <w:rPr>
          <w:rFonts w:ascii="Open Sans" w:hAnsi="Open Sans" w:cs="Open Sans"/>
          <w:sz w:val="20"/>
        </w:rPr>
        <w:t xml:space="preserve"> </w:t>
      </w:r>
    </w:p>
    <w:p w14:paraId="0EEC7E3E" w14:textId="77777777" w:rsidR="00DD1232" w:rsidRPr="00864AEC" w:rsidRDefault="00DD1232" w:rsidP="00DD1232">
      <w:pPr>
        <w:jc w:val="both"/>
        <w:rPr>
          <w:rFonts w:ascii="Open Sans" w:hAnsi="Open Sans" w:cs="Open Sans"/>
          <w:sz w:val="20"/>
        </w:rPr>
      </w:pPr>
    </w:p>
    <w:p w14:paraId="21B3C919"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 Registrieren unter Link:</w:t>
      </w:r>
      <w:r w:rsidRPr="00864AEC">
        <w:rPr>
          <w:rFonts w:ascii="Open Sans" w:hAnsi="Open Sans" w:cs="Open Sans"/>
          <w:sz w:val="20"/>
        </w:rPr>
        <w:t xml:space="preserve"> </w:t>
      </w:r>
      <w:hyperlink r:id="rId6" w:tgtFrame="_blank" w:history="1">
        <w:r w:rsidRPr="00864AEC">
          <w:rPr>
            <w:rStyle w:val="Hyperlink"/>
            <w:rFonts w:ascii="Open Sans" w:hAnsi="Open Sans" w:cs="Open Sans"/>
            <w:sz w:val="20"/>
            <w:shd w:val="clear" w:color="auto" w:fill="FFFFFF"/>
          </w:rPr>
          <w:t>Mitarbeiter Registrierung</w:t>
        </w:r>
      </w:hyperlink>
      <w:r w:rsidRPr="00864AEC">
        <w:rPr>
          <w:rFonts w:ascii="Open Sans" w:hAnsi="Open Sans" w:cs="Open Sans"/>
          <w:sz w:val="20"/>
        </w:rPr>
        <w:t xml:space="preserve"> </w:t>
      </w:r>
    </w:p>
    <w:p w14:paraId="09367CE2" w14:textId="77777777" w:rsidR="00DD1232" w:rsidRDefault="00DD1232" w:rsidP="00DD1232">
      <w:pPr>
        <w:ind w:left="142"/>
        <w:jc w:val="both"/>
        <w:rPr>
          <w:rFonts w:ascii="Open Sans" w:hAnsi="Open Sans" w:cs="Open Sans"/>
          <w:sz w:val="20"/>
        </w:rPr>
      </w:pPr>
      <w:r w:rsidRPr="00864AEC">
        <w:rPr>
          <w:rFonts w:ascii="Open Sans" w:hAnsi="Open Sans" w:cs="Open Sans"/>
          <w:color w:val="33475B"/>
          <w:sz w:val="20"/>
          <w:shd w:val="clear" w:color="auto" w:fill="FFFFFF"/>
        </w:rPr>
        <w:t>oder dem QR-Code:</w:t>
      </w:r>
      <w:r w:rsidRPr="00864AEC">
        <w:rPr>
          <w:rFonts w:ascii="Open Sans" w:hAnsi="Open Sans" w:cs="Open Sans"/>
          <w:sz w:val="20"/>
        </w:rPr>
        <w:t xml:space="preserve"> </w:t>
      </w:r>
    </w:p>
    <w:p w14:paraId="0A619171" w14:textId="77777777" w:rsidR="00DD1232" w:rsidRPr="00864AEC" w:rsidRDefault="00DD1232" w:rsidP="00DD1232">
      <w:pPr>
        <w:ind w:left="142"/>
        <w:rPr>
          <w:rFonts w:ascii="Open Sans" w:hAnsi="Open Sans" w:cs="Open Sans"/>
          <w:sz w:val="20"/>
        </w:rPr>
      </w:pPr>
    </w:p>
    <w:p w14:paraId="5C155D63" w14:textId="77777777" w:rsidR="00DD1232" w:rsidRDefault="00DD1232" w:rsidP="00DD1232">
      <w:r>
        <w:rPr>
          <w:noProof/>
        </w:rPr>
        <w:drawing>
          <wp:inline distT="0" distB="0" distL="0" distR="0" wp14:anchorId="1866BC83" wp14:editId="385AB91E">
            <wp:extent cx="1152525" cy="1152525"/>
            <wp:effectExtent l="0" t="0" r="0" b="0"/>
            <wp:docPr id="2" name="Grafik 2" descr="cid:image001.png@01D99D17.B9413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99D17.B9413F9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3AAC87CA" w14:textId="77777777" w:rsidR="00DD1232" w:rsidRDefault="00DD1232" w:rsidP="00DD1232">
      <w:pPr>
        <w:rPr>
          <w:color w:val="33475B"/>
          <w:shd w:val="clear" w:color="auto" w:fill="FFFFFF"/>
        </w:rPr>
      </w:pPr>
    </w:p>
    <w:p w14:paraId="07E22EA5"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 Rad auswählen</w:t>
      </w:r>
      <w:r w:rsidRPr="00864AEC">
        <w:rPr>
          <w:rFonts w:ascii="Open Sans" w:hAnsi="Open Sans" w:cs="Open Sans"/>
          <w:sz w:val="20"/>
        </w:rPr>
        <w:t xml:space="preserve"> </w:t>
      </w:r>
    </w:p>
    <w:p w14:paraId="0B2436C1"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 Überlassungsvertrag abschließen</w:t>
      </w:r>
      <w:r w:rsidRPr="00864AEC">
        <w:rPr>
          <w:rFonts w:ascii="Open Sans" w:hAnsi="Open Sans" w:cs="Open Sans"/>
          <w:sz w:val="20"/>
        </w:rPr>
        <w:t xml:space="preserve"> </w:t>
      </w:r>
    </w:p>
    <w:p w14:paraId="0755302E"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 Rad mitnehmen</w:t>
      </w:r>
      <w:r w:rsidRPr="00864AEC">
        <w:rPr>
          <w:rFonts w:ascii="Open Sans" w:hAnsi="Open Sans" w:cs="Open Sans"/>
          <w:sz w:val="20"/>
        </w:rPr>
        <w:t xml:space="preserve"> </w:t>
      </w:r>
    </w:p>
    <w:p w14:paraId="6A2612AD" w14:textId="77777777" w:rsidR="00DD1232" w:rsidRDefault="00DD1232" w:rsidP="00DD1232">
      <w:pPr>
        <w:spacing w:after="240"/>
        <w:rPr>
          <w:rFonts w:ascii="Open Sans" w:hAnsi="Open Sans" w:cs="Open Sans"/>
          <w:sz w:val="20"/>
        </w:rPr>
      </w:pPr>
    </w:p>
    <w:p w14:paraId="51A75901" w14:textId="77777777" w:rsidR="00DD1232" w:rsidRDefault="00DD1232" w:rsidP="00DD1232">
      <w:pPr>
        <w:spacing w:after="240"/>
        <w:rPr>
          <w:rFonts w:ascii="Open Sans" w:hAnsi="Open Sans" w:cs="Open Sans"/>
          <w:sz w:val="20"/>
        </w:rPr>
      </w:pPr>
    </w:p>
    <w:p w14:paraId="54A2158B"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lastRenderedPageBreak/>
        <w:t>Alle Informationen auf einen Blick</w:t>
      </w:r>
      <w:r w:rsidRPr="00864AEC">
        <w:rPr>
          <w:rFonts w:ascii="Open Sans" w:hAnsi="Open Sans" w:cs="Open Sans"/>
          <w:sz w:val="20"/>
        </w:rPr>
        <w:t xml:space="preserve"> </w:t>
      </w:r>
    </w:p>
    <w:p w14:paraId="6921606B" w14:textId="77777777" w:rsidR="00DD1232" w:rsidRPr="00864AEC" w:rsidRDefault="00DD1232" w:rsidP="00DD1232">
      <w:pPr>
        <w:jc w:val="both"/>
        <w:rPr>
          <w:rFonts w:ascii="Open Sans" w:hAnsi="Open Sans" w:cs="Open Sans"/>
          <w:sz w:val="20"/>
        </w:rPr>
      </w:pPr>
    </w:p>
    <w:p w14:paraId="407CCA6E"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Haben Sie Interesse und wollen mehr erfahren über unser Angebot? Dann informieren Sie sich hier über die Details:</w:t>
      </w:r>
      <w:r w:rsidRPr="00864AEC">
        <w:rPr>
          <w:rFonts w:ascii="Open Sans" w:hAnsi="Open Sans" w:cs="Open Sans"/>
          <w:sz w:val="20"/>
        </w:rPr>
        <w:t xml:space="preserve"> </w:t>
      </w:r>
      <w:hyperlink r:id="rId9" w:tgtFrame="_blank" w:history="1">
        <w:r w:rsidRPr="00864AEC">
          <w:rPr>
            <w:rStyle w:val="Hyperlink"/>
            <w:rFonts w:ascii="Open Sans" w:hAnsi="Open Sans" w:cs="Open Sans"/>
            <w:sz w:val="20"/>
            <w:shd w:val="clear" w:color="auto" w:fill="FFFFFF"/>
          </w:rPr>
          <w:t>Lease a Bike</w:t>
        </w:r>
      </w:hyperlink>
      <w:r w:rsidRPr="00864AEC">
        <w:rPr>
          <w:rFonts w:ascii="Open Sans" w:hAnsi="Open Sans" w:cs="Open Sans"/>
          <w:sz w:val="20"/>
        </w:rPr>
        <w:t xml:space="preserve"> </w:t>
      </w:r>
    </w:p>
    <w:p w14:paraId="0E6EA479" w14:textId="77777777" w:rsidR="00DD1232" w:rsidRDefault="00DD1232" w:rsidP="00DD1232">
      <w:pPr>
        <w:jc w:val="both"/>
      </w:pPr>
    </w:p>
    <w:p w14:paraId="45A86683" w14:textId="77777777" w:rsidR="00DD1232" w:rsidRPr="00864AEC" w:rsidRDefault="00DD1232" w:rsidP="00DD1232">
      <w:pPr>
        <w:jc w:val="both"/>
        <w:rPr>
          <w:rFonts w:ascii="Open Sans" w:hAnsi="Open Sans" w:cs="Open Sans"/>
          <w:sz w:val="20"/>
        </w:rPr>
      </w:pPr>
      <w:r w:rsidRPr="00864AEC">
        <w:rPr>
          <w:rFonts w:ascii="Open Sans" w:hAnsi="Open Sans" w:cs="Open Sans"/>
          <w:color w:val="33475B"/>
          <w:sz w:val="20"/>
          <w:shd w:val="clear" w:color="auto" w:fill="FFFFFF"/>
        </w:rPr>
        <w:t>Sie haben noch Fragen? Das Lease a Bike Service Team hilft gerne. In den Zeiten von Montag bis Freitag zwischen 8:00 und 18:00 Uhr ist es unter der Rufnummer</w:t>
      </w:r>
      <w:r w:rsidRPr="00864AEC">
        <w:rPr>
          <w:rFonts w:ascii="Open Sans" w:hAnsi="Open Sans" w:cs="Open Sans"/>
          <w:sz w:val="20"/>
        </w:rPr>
        <w:t xml:space="preserve"> </w:t>
      </w:r>
      <w:hyperlink r:id="rId10" w:tgtFrame="_blank" w:history="1">
        <w:r w:rsidRPr="00864AEC">
          <w:rPr>
            <w:rStyle w:val="Hyperlink"/>
            <w:rFonts w:ascii="Open Sans" w:hAnsi="Open Sans" w:cs="Open Sans"/>
            <w:sz w:val="20"/>
            <w:shd w:val="clear" w:color="auto" w:fill="FFFFFF"/>
          </w:rPr>
          <w:t>04471-967 3333</w:t>
        </w:r>
      </w:hyperlink>
      <w:r w:rsidRPr="00864AEC">
        <w:rPr>
          <w:rFonts w:ascii="Open Sans" w:hAnsi="Open Sans" w:cs="Open Sans"/>
          <w:sz w:val="20"/>
        </w:rPr>
        <w:t xml:space="preserve"> </w:t>
      </w:r>
      <w:r w:rsidRPr="00864AEC">
        <w:rPr>
          <w:rFonts w:ascii="Open Sans" w:hAnsi="Open Sans" w:cs="Open Sans"/>
          <w:color w:val="33475B"/>
          <w:sz w:val="20"/>
          <w:shd w:val="clear" w:color="auto" w:fill="FFFFFF"/>
        </w:rPr>
        <w:t>oder per E-Mail (</w:t>
      </w:r>
      <w:hyperlink r:id="rId11" w:tgtFrame="_blank" w:history="1">
        <w:r w:rsidRPr="00864AEC">
          <w:rPr>
            <w:rStyle w:val="Hyperlink"/>
            <w:rFonts w:ascii="Open Sans" w:hAnsi="Open Sans" w:cs="Open Sans"/>
            <w:sz w:val="20"/>
            <w:shd w:val="clear" w:color="auto" w:fill="FFFFFF"/>
          </w:rPr>
          <w:t>support@lease-a-bike.de</w:t>
        </w:r>
      </w:hyperlink>
      <w:r w:rsidRPr="00864AEC">
        <w:rPr>
          <w:rFonts w:ascii="Open Sans" w:hAnsi="Open Sans" w:cs="Open Sans"/>
          <w:color w:val="33475B"/>
          <w:sz w:val="20"/>
          <w:shd w:val="clear" w:color="auto" w:fill="FFFFFF"/>
        </w:rPr>
        <w:t>) erreichbar.</w:t>
      </w:r>
      <w:r w:rsidRPr="00864AEC">
        <w:rPr>
          <w:rFonts w:ascii="Open Sans" w:hAnsi="Open Sans" w:cs="Open Sans"/>
          <w:sz w:val="20"/>
        </w:rPr>
        <w:t xml:space="preserve"> </w:t>
      </w:r>
    </w:p>
    <w:p w14:paraId="68717E0A" w14:textId="77777777" w:rsidR="00DD1232" w:rsidRDefault="00DD1232" w:rsidP="00DD1232"/>
    <w:p w14:paraId="64FD264A" w14:textId="77777777" w:rsidR="00DD1232" w:rsidRPr="00864AEC" w:rsidRDefault="00DD1232" w:rsidP="00DD1232">
      <w:pPr>
        <w:rPr>
          <w:rFonts w:ascii="Open Sans" w:hAnsi="Open Sans" w:cs="Open Sans"/>
          <w:sz w:val="20"/>
        </w:rPr>
      </w:pPr>
      <w:r w:rsidRPr="00864AEC">
        <w:rPr>
          <w:rFonts w:ascii="Open Sans" w:hAnsi="Open Sans" w:cs="Open Sans"/>
          <w:sz w:val="20"/>
        </w:rPr>
        <w:t xml:space="preserve">Carsten John </w:t>
      </w:r>
      <w:r w:rsidRPr="00864AEC">
        <w:rPr>
          <w:rFonts w:ascii="Open Sans" w:hAnsi="Open Sans" w:cs="Open Sans"/>
          <w:sz w:val="20"/>
        </w:rPr>
        <w:br/>
      </w:r>
      <w:r w:rsidRPr="00864AEC">
        <w:rPr>
          <w:rFonts w:ascii="Open Sans" w:hAnsi="Open Sans" w:cs="Open Sans"/>
          <w:sz w:val="20"/>
        </w:rPr>
        <w:br/>
      </w:r>
      <w:r w:rsidRPr="00864AEC">
        <w:rPr>
          <w:rStyle w:val="Fett"/>
          <w:rFonts w:ascii="Open Sans" w:hAnsi="Open Sans" w:cs="Open Sans"/>
          <w:sz w:val="20"/>
        </w:rPr>
        <w:t>Area Sales Manager</w:t>
      </w:r>
      <w:r w:rsidRPr="00864AEC">
        <w:rPr>
          <w:rFonts w:ascii="Open Sans" w:hAnsi="Open Sans" w:cs="Open Sans"/>
          <w:sz w:val="20"/>
        </w:rPr>
        <w:t xml:space="preserve"> </w:t>
      </w:r>
    </w:p>
    <w:p w14:paraId="5EB2CADC" w14:textId="77777777" w:rsidR="00DD1232" w:rsidRPr="00864AEC" w:rsidRDefault="00DD1232" w:rsidP="00DD1232">
      <w:pPr>
        <w:rPr>
          <w:rFonts w:ascii="Open Sans" w:hAnsi="Open Sans" w:cs="Open Sans"/>
          <w:sz w:val="20"/>
        </w:rPr>
      </w:pPr>
      <w:r w:rsidRPr="00864AEC">
        <w:rPr>
          <w:rFonts w:ascii="Open Sans" w:hAnsi="Open Sans" w:cs="Open Sans"/>
          <w:sz w:val="20"/>
        </w:rPr>
        <w:br/>
        <w:t xml:space="preserve">Bike Mobility Services GmbH </w:t>
      </w:r>
      <w:r w:rsidRPr="00864AEC">
        <w:rPr>
          <w:rFonts w:ascii="Open Sans" w:hAnsi="Open Sans" w:cs="Open Sans"/>
          <w:sz w:val="20"/>
        </w:rPr>
        <w:br/>
        <w:t xml:space="preserve">Siemensstrasse 1-3 </w:t>
      </w:r>
      <w:r w:rsidRPr="00864AEC">
        <w:rPr>
          <w:rFonts w:ascii="Open Sans" w:hAnsi="Open Sans" w:cs="Open Sans"/>
          <w:sz w:val="20"/>
        </w:rPr>
        <w:br/>
        <w:t xml:space="preserve">49661 Cloppenburg </w:t>
      </w:r>
      <w:r w:rsidRPr="00864AEC">
        <w:rPr>
          <w:rFonts w:ascii="Open Sans" w:hAnsi="Open Sans" w:cs="Open Sans"/>
          <w:sz w:val="20"/>
        </w:rPr>
        <w:br/>
        <w:t xml:space="preserve">Germany </w:t>
      </w:r>
    </w:p>
    <w:p w14:paraId="0C1D3BEE" w14:textId="77777777" w:rsidR="00DD1232" w:rsidRPr="00864AEC" w:rsidRDefault="00DD1232" w:rsidP="00DD1232">
      <w:pPr>
        <w:rPr>
          <w:rFonts w:ascii="Open Sans" w:hAnsi="Open Sans" w:cs="Open Sans"/>
          <w:sz w:val="20"/>
        </w:rPr>
      </w:pPr>
      <w:r w:rsidRPr="00864AEC">
        <w:rPr>
          <w:rFonts w:ascii="Open Sans" w:hAnsi="Open Sans" w:cs="Open Sans"/>
          <w:sz w:val="20"/>
        </w:rPr>
        <w:t xml:space="preserve">TEL:         +494471966401863 </w:t>
      </w:r>
      <w:r w:rsidRPr="00864AEC">
        <w:rPr>
          <w:rFonts w:ascii="Open Sans" w:hAnsi="Open Sans" w:cs="Open Sans"/>
          <w:sz w:val="20"/>
        </w:rPr>
        <w:br/>
        <w:t xml:space="preserve">MOBILE:   +491758197942 </w:t>
      </w:r>
      <w:r w:rsidRPr="00864AEC">
        <w:rPr>
          <w:rFonts w:ascii="Open Sans" w:hAnsi="Open Sans" w:cs="Open Sans"/>
          <w:sz w:val="20"/>
        </w:rPr>
        <w:br/>
      </w:r>
      <w:r w:rsidRPr="00864AEC">
        <w:rPr>
          <w:rFonts w:ascii="Open Sans" w:hAnsi="Open Sans" w:cs="Open Sans"/>
          <w:sz w:val="20"/>
        </w:rPr>
        <w:br/>
        <w:t>E-Mail:      </w:t>
      </w:r>
      <w:hyperlink r:id="rId12" w:history="1">
        <w:r w:rsidRPr="00864AEC">
          <w:rPr>
            <w:rStyle w:val="Hyperlink"/>
            <w:rFonts w:ascii="Open Sans" w:hAnsi="Open Sans" w:cs="Open Sans"/>
            <w:sz w:val="20"/>
          </w:rPr>
          <w:t>c.john@mobility-services.bike</w:t>
        </w:r>
      </w:hyperlink>
      <w:r w:rsidRPr="00864AEC">
        <w:rPr>
          <w:rFonts w:ascii="Open Sans" w:hAnsi="Open Sans" w:cs="Open Sans"/>
          <w:sz w:val="20"/>
        </w:rPr>
        <w:t xml:space="preserve"> </w:t>
      </w:r>
      <w:r w:rsidRPr="00864AEC">
        <w:rPr>
          <w:rFonts w:ascii="Open Sans" w:hAnsi="Open Sans" w:cs="Open Sans"/>
          <w:sz w:val="20"/>
        </w:rPr>
        <w:br/>
        <w:t xml:space="preserve">Internet:    </w:t>
      </w:r>
      <w:hyperlink r:id="rId13" w:tgtFrame="_self" w:history="1">
        <w:r w:rsidRPr="00864AEC">
          <w:rPr>
            <w:rStyle w:val="Hyperlink"/>
            <w:rFonts w:ascii="Open Sans" w:hAnsi="Open Sans" w:cs="Open Sans"/>
            <w:sz w:val="20"/>
          </w:rPr>
          <w:t>www.lease-a-bike.de</w:t>
        </w:r>
      </w:hyperlink>
      <w:r w:rsidRPr="00864AEC">
        <w:rPr>
          <w:rFonts w:ascii="Open Sans" w:hAnsi="Open Sans" w:cs="Open Sans"/>
          <w:sz w:val="20"/>
        </w:rPr>
        <w:t xml:space="preserve"> </w:t>
      </w:r>
    </w:p>
    <w:p w14:paraId="5890E36A" w14:textId="77777777" w:rsidR="00DD1232" w:rsidRPr="00864AEC" w:rsidRDefault="00DD1232" w:rsidP="00DD1232">
      <w:pPr>
        <w:rPr>
          <w:rFonts w:ascii="Open Sans" w:hAnsi="Open Sans" w:cs="Open Sans"/>
          <w:sz w:val="20"/>
        </w:rPr>
      </w:pPr>
    </w:p>
    <w:p w14:paraId="0FEFDF25" w14:textId="49713E10" w:rsidR="008C7A34" w:rsidRDefault="00DD1232" w:rsidP="00DD1232">
      <w:pPr>
        <w:spacing w:line="312" w:lineRule="auto"/>
        <w:rPr>
          <w:rFonts w:ascii="Arial" w:hAnsi="Arial" w:cs="Arial"/>
          <w:lang w:val="en-US"/>
        </w:rPr>
      </w:pPr>
      <w:r w:rsidRPr="00864AEC">
        <w:rPr>
          <w:rFonts w:ascii="Open Sans" w:hAnsi="Open Sans" w:cs="Open Sans"/>
          <w:sz w:val="20"/>
        </w:rPr>
        <w:t xml:space="preserve">Schicken wir zu viele E-Mails? Bitte </w:t>
      </w:r>
      <w:hyperlink r:id="rId14" w:history="1">
        <w:r w:rsidRPr="00864AEC">
          <w:rPr>
            <w:rStyle w:val="Hyperlink"/>
            <w:rFonts w:ascii="Open Sans" w:hAnsi="Open Sans" w:cs="Open Sans"/>
            <w:sz w:val="20"/>
          </w:rPr>
          <w:t>hier</w:t>
        </w:r>
      </w:hyperlink>
      <w:r w:rsidRPr="00864AEC">
        <w:rPr>
          <w:rFonts w:ascii="Open Sans" w:hAnsi="Open Sans" w:cs="Open Sans"/>
          <w:sz w:val="20"/>
        </w:rPr>
        <w:t xml:space="preserve"> klicken.</w:t>
      </w:r>
    </w:p>
    <w:p w14:paraId="44851D27" w14:textId="77777777" w:rsidR="003A03C5" w:rsidRDefault="003A03C5" w:rsidP="00A9655D">
      <w:pPr>
        <w:spacing w:line="312" w:lineRule="auto"/>
        <w:rPr>
          <w:rFonts w:ascii="ZapfHumnst BT" w:hAnsi="ZapfHumnst BT" w:cs="Arial"/>
          <w:sz w:val="20"/>
          <w:lang w:val="en-US"/>
        </w:rPr>
      </w:pPr>
    </w:p>
    <w:p w14:paraId="41BC4845" w14:textId="77777777" w:rsidR="003A03C5" w:rsidRDefault="003A03C5" w:rsidP="00A9655D">
      <w:pPr>
        <w:spacing w:line="312" w:lineRule="auto"/>
        <w:rPr>
          <w:rFonts w:ascii="ZapfHumnst BT" w:hAnsi="ZapfHumnst BT" w:cs="Arial"/>
          <w:sz w:val="20"/>
          <w:lang w:val="en-US"/>
        </w:rPr>
      </w:pPr>
    </w:p>
    <w:p w14:paraId="6F2D5681" w14:textId="77777777" w:rsidR="005A601C" w:rsidRDefault="005A601C" w:rsidP="00A9655D">
      <w:pPr>
        <w:spacing w:line="312" w:lineRule="auto"/>
        <w:rPr>
          <w:rFonts w:ascii="ZapfHumnst BT" w:hAnsi="ZapfHumnst BT" w:cs="Arial"/>
          <w:sz w:val="20"/>
          <w:lang w:val="en-US"/>
        </w:rPr>
      </w:pPr>
    </w:p>
    <w:p w14:paraId="395C9218" w14:textId="77777777" w:rsidR="005A601C" w:rsidRDefault="005A601C" w:rsidP="00A9655D">
      <w:pPr>
        <w:spacing w:line="312" w:lineRule="auto"/>
        <w:rPr>
          <w:rFonts w:ascii="ZapfHumnst BT" w:hAnsi="ZapfHumnst BT" w:cs="Arial"/>
          <w:sz w:val="20"/>
          <w:lang w:val="en-US"/>
        </w:rPr>
      </w:pPr>
    </w:p>
    <w:p w14:paraId="2F5D66AE" w14:textId="77777777" w:rsidR="005A601C" w:rsidRPr="005E0580" w:rsidRDefault="005A601C" w:rsidP="00A9655D">
      <w:pPr>
        <w:spacing w:line="312" w:lineRule="auto"/>
        <w:rPr>
          <w:rFonts w:ascii="ZapfHumnst BT" w:hAnsi="ZapfHumnst BT" w:cs="Arial"/>
          <w:sz w:val="20"/>
          <w:lang w:val="en-US"/>
        </w:rPr>
      </w:pPr>
    </w:p>
    <w:sectPr w:rsidR="005A601C" w:rsidRPr="005E0580" w:rsidSect="003A03C5">
      <w:headerReference w:type="default" r:id="rId15"/>
      <w:type w:val="continuous"/>
      <w:pgSz w:w="11906" w:h="16838"/>
      <w:pgMar w:top="3005" w:right="1134" w:bottom="1134" w:left="1134"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56EB4B" w14:textId="77777777" w:rsidR="00574609" w:rsidRDefault="00574609">
      <w:r>
        <w:separator/>
      </w:r>
    </w:p>
  </w:endnote>
  <w:endnote w:type="continuationSeparator" w:id="0">
    <w:p w14:paraId="2D0C71C8" w14:textId="77777777" w:rsidR="00574609" w:rsidRDefault="00574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ZapfHumnst BT">
    <w:altName w:val="Calibri"/>
    <w:charset w:val="00"/>
    <w:family w:val="swiss"/>
    <w:pitch w:val="variable"/>
    <w:sig w:usb0="800000AF" w:usb1="1000204A" w:usb2="00000000" w:usb3="00000000" w:csb0="0000001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B2851" w14:textId="77777777" w:rsidR="00574609" w:rsidRDefault="00574609">
      <w:r>
        <w:separator/>
      </w:r>
    </w:p>
  </w:footnote>
  <w:footnote w:type="continuationSeparator" w:id="0">
    <w:p w14:paraId="284E6D2F" w14:textId="77777777" w:rsidR="00574609" w:rsidRDefault="00574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D98D8" w14:textId="65A5C0D1" w:rsidR="00FD05B2" w:rsidRPr="000A119C" w:rsidRDefault="008469CB" w:rsidP="000A119C">
    <w:pPr>
      <w:pStyle w:val="Kopfzeile"/>
      <w:tabs>
        <w:tab w:val="clear" w:pos="4536"/>
        <w:tab w:val="clear" w:pos="9072"/>
        <w:tab w:val="left" w:pos="1560"/>
      </w:tabs>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8240" behindDoc="0" locked="0" layoutInCell="1" allowOverlap="1" wp14:anchorId="606C1492" wp14:editId="24442755">
              <wp:simplePos x="0" y="0"/>
              <wp:positionH relativeFrom="column">
                <wp:posOffset>4942840</wp:posOffset>
              </wp:positionH>
              <wp:positionV relativeFrom="paragraph">
                <wp:posOffset>237490</wp:posOffset>
              </wp:positionV>
              <wp:extent cx="1440180" cy="360045"/>
              <wp:effectExtent l="0" t="0" r="0" b="2540"/>
              <wp:wrapNone/>
              <wp:docPr id="199188913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6F6ED" w14:textId="63A89D61" w:rsidR="001D2B1A" w:rsidRPr="00D74F65" w:rsidRDefault="008469CB" w:rsidP="001D2B1A">
                          <w:pPr>
                            <w:rPr>
                              <w:rFonts w:ascii="Open Sans" w:hAnsi="Open Sans" w:cs="Open Sans"/>
                              <w:sz w:val="18"/>
                              <w:szCs w:val="18"/>
                            </w:rPr>
                          </w:pPr>
                          <w:r>
                            <w:rPr>
                              <w:rFonts w:ascii="Open Sans" w:hAnsi="Open Sans" w:cs="Open Sans"/>
                              <w:sz w:val="18"/>
                              <w:szCs w:val="18"/>
                            </w:rPr>
                            <w:t>Neubrandenburg e.V.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6C1492" id="_x0000_t202" coordsize="21600,21600" o:spt="202" path="m,l,21600r21600,l21600,xe">
              <v:stroke joinstyle="miter"/>
              <v:path gradientshapeok="t" o:connecttype="rect"/>
            </v:shapetype>
            <v:shape id="Text Box 90" o:spid="_x0000_s1026" type="#_x0000_t202" style="position:absolute;margin-left:389.2pt;margin-top:18.7pt;width:113.4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" filled="f" stroked="f">
              <v:textbox>
                <w:txbxContent>
                  <w:p w14:paraId="0D26F6ED" w14:textId="63A89D61" w:rsidR="001D2B1A" w:rsidRPr="00D74F65" w:rsidRDefault="008469CB" w:rsidP="001D2B1A">
                    <w:pPr>
                      <w:rPr>
                        <w:rFonts w:ascii="Open Sans" w:hAnsi="Open Sans" w:cs="Open Sans"/>
                        <w:sz w:val="18"/>
                        <w:szCs w:val="18"/>
                      </w:rPr>
                    </w:pPr>
                    <w:r>
                      <w:rPr>
                        <w:rFonts w:ascii="Open Sans" w:hAnsi="Open Sans" w:cs="Open Sans"/>
                        <w:sz w:val="18"/>
                        <w:szCs w:val="18"/>
                      </w:rPr>
                      <w:t>Neubrandenburg e.V.</w:t>
                    </w:r>
                  </w:p>
                </w:txbxContent>
              </v:textbox>
            </v:shape>
          </w:pict>
        </mc:Fallback>
      </mc:AlternateContent>
    </w:r>
    <w:r>
      <w:rPr>
        <w:rFonts w:ascii="Arial" w:hAnsi="Arial" w:cs="Arial"/>
        <w:noProof/>
        <w:sz w:val="18"/>
        <w:szCs w:val="18"/>
      </w:rPr>
      <w:drawing>
        <wp:anchor distT="0" distB="0" distL="114300" distR="114300" simplePos="0" relativeHeight="251657216" behindDoc="1" locked="1" layoutInCell="1" allowOverlap="1" wp14:anchorId="2D5E13B6" wp14:editId="0A636BF5">
          <wp:simplePos x="0" y="0"/>
          <wp:positionH relativeFrom="page">
            <wp:posOffset>0</wp:posOffset>
          </wp:positionH>
          <wp:positionV relativeFrom="page">
            <wp:posOffset>0</wp:posOffset>
          </wp:positionV>
          <wp:extent cx="7559040" cy="10692130"/>
          <wp:effectExtent l="0" t="0" r="0" b="0"/>
          <wp:wrapNone/>
          <wp:docPr id="92" name="Grafik 1" descr="Briefbogen Vorlage nur Kopf.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riefbogen Vorlage nur Kopf.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50" style="mso-position-horizontal-relative:page;mso-position-vertical-relative:page" fill="f" fillcolor="white" stroke="f">
      <v:fill color="white" on="f"/>
      <v:stroke on="f"/>
      <v:textbox style="mso-rotate-with-shape: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CB"/>
    <w:rsid w:val="00007A81"/>
    <w:rsid w:val="000434E2"/>
    <w:rsid w:val="00067D1B"/>
    <w:rsid w:val="000718BF"/>
    <w:rsid w:val="00081DB4"/>
    <w:rsid w:val="000A119C"/>
    <w:rsid w:val="000C378D"/>
    <w:rsid w:val="000D646A"/>
    <w:rsid w:val="001023A4"/>
    <w:rsid w:val="001078D7"/>
    <w:rsid w:val="00130ABB"/>
    <w:rsid w:val="0014144F"/>
    <w:rsid w:val="00157306"/>
    <w:rsid w:val="001A56D3"/>
    <w:rsid w:val="001C0F17"/>
    <w:rsid w:val="001C7F89"/>
    <w:rsid w:val="001D0924"/>
    <w:rsid w:val="001D2B1A"/>
    <w:rsid w:val="001D5C55"/>
    <w:rsid w:val="001F7F33"/>
    <w:rsid w:val="002014A4"/>
    <w:rsid w:val="00213F1A"/>
    <w:rsid w:val="00273DD7"/>
    <w:rsid w:val="002912AF"/>
    <w:rsid w:val="002A585B"/>
    <w:rsid w:val="002E61C6"/>
    <w:rsid w:val="002F13A5"/>
    <w:rsid w:val="00306A85"/>
    <w:rsid w:val="00311189"/>
    <w:rsid w:val="0034466B"/>
    <w:rsid w:val="003475DF"/>
    <w:rsid w:val="003601E8"/>
    <w:rsid w:val="00370C02"/>
    <w:rsid w:val="0037632E"/>
    <w:rsid w:val="003917DF"/>
    <w:rsid w:val="00393908"/>
    <w:rsid w:val="003A03C5"/>
    <w:rsid w:val="003A0B1C"/>
    <w:rsid w:val="003C03AF"/>
    <w:rsid w:val="003C5AC6"/>
    <w:rsid w:val="003C5D24"/>
    <w:rsid w:val="004009D7"/>
    <w:rsid w:val="004248E8"/>
    <w:rsid w:val="004327C8"/>
    <w:rsid w:val="00473F55"/>
    <w:rsid w:val="004814AC"/>
    <w:rsid w:val="00482D35"/>
    <w:rsid w:val="0049437F"/>
    <w:rsid w:val="0049507A"/>
    <w:rsid w:val="00497E22"/>
    <w:rsid w:val="004C6F73"/>
    <w:rsid w:val="00507EB0"/>
    <w:rsid w:val="00512501"/>
    <w:rsid w:val="005205D1"/>
    <w:rsid w:val="00556CFE"/>
    <w:rsid w:val="00570854"/>
    <w:rsid w:val="00573285"/>
    <w:rsid w:val="00574609"/>
    <w:rsid w:val="00590ABD"/>
    <w:rsid w:val="005A1586"/>
    <w:rsid w:val="005A5D5B"/>
    <w:rsid w:val="005A601C"/>
    <w:rsid w:val="005B2A10"/>
    <w:rsid w:val="005E0580"/>
    <w:rsid w:val="005F0F5D"/>
    <w:rsid w:val="005F4C12"/>
    <w:rsid w:val="006243A7"/>
    <w:rsid w:val="00626C46"/>
    <w:rsid w:val="00653B1D"/>
    <w:rsid w:val="00671D76"/>
    <w:rsid w:val="00687BDE"/>
    <w:rsid w:val="006A2FAB"/>
    <w:rsid w:val="006E7B11"/>
    <w:rsid w:val="007226EE"/>
    <w:rsid w:val="0076767B"/>
    <w:rsid w:val="007738D1"/>
    <w:rsid w:val="007970A9"/>
    <w:rsid w:val="007A313F"/>
    <w:rsid w:val="007B10B9"/>
    <w:rsid w:val="007B3995"/>
    <w:rsid w:val="007B4F6C"/>
    <w:rsid w:val="007B5E99"/>
    <w:rsid w:val="007E448F"/>
    <w:rsid w:val="007F1FC2"/>
    <w:rsid w:val="007F58BE"/>
    <w:rsid w:val="00810A24"/>
    <w:rsid w:val="008110E0"/>
    <w:rsid w:val="00830099"/>
    <w:rsid w:val="00832820"/>
    <w:rsid w:val="00843911"/>
    <w:rsid w:val="00843B34"/>
    <w:rsid w:val="008469CB"/>
    <w:rsid w:val="00887671"/>
    <w:rsid w:val="008B5F11"/>
    <w:rsid w:val="008C7A34"/>
    <w:rsid w:val="008F0E6A"/>
    <w:rsid w:val="008F651E"/>
    <w:rsid w:val="0091029E"/>
    <w:rsid w:val="00917AF7"/>
    <w:rsid w:val="0092563E"/>
    <w:rsid w:val="009533D6"/>
    <w:rsid w:val="00964B75"/>
    <w:rsid w:val="00976F15"/>
    <w:rsid w:val="009C1E20"/>
    <w:rsid w:val="009D5076"/>
    <w:rsid w:val="00A17339"/>
    <w:rsid w:val="00A334D2"/>
    <w:rsid w:val="00A4281F"/>
    <w:rsid w:val="00A80C18"/>
    <w:rsid w:val="00A861A4"/>
    <w:rsid w:val="00A96259"/>
    <w:rsid w:val="00A9655D"/>
    <w:rsid w:val="00AB1A96"/>
    <w:rsid w:val="00AB2382"/>
    <w:rsid w:val="00AC436F"/>
    <w:rsid w:val="00AD07C3"/>
    <w:rsid w:val="00AD6744"/>
    <w:rsid w:val="00AF4BC3"/>
    <w:rsid w:val="00AF6D74"/>
    <w:rsid w:val="00B11212"/>
    <w:rsid w:val="00B24E20"/>
    <w:rsid w:val="00B472DA"/>
    <w:rsid w:val="00B61211"/>
    <w:rsid w:val="00B73188"/>
    <w:rsid w:val="00B77E5D"/>
    <w:rsid w:val="00B83373"/>
    <w:rsid w:val="00B83695"/>
    <w:rsid w:val="00B87FE1"/>
    <w:rsid w:val="00B94E7F"/>
    <w:rsid w:val="00B973B8"/>
    <w:rsid w:val="00BA0E00"/>
    <w:rsid w:val="00BD1935"/>
    <w:rsid w:val="00BD1FD1"/>
    <w:rsid w:val="00BF7138"/>
    <w:rsid w:val="00C11056"/>
    <w:rsid w:val="00C414F4"/>
    <w:rsid w:val="00C425C8"/>
    <w:rsid w:val="00C5109F"/>
    <w:rsid w:val="00C6547E"/>
    <w:rsid w:val="00C902B5"/>
    <w:rsid w:val="00CB3894"/>
    <w:rsid w:val="00CD119F"/>
    <w:rsid w:val="00CF12B8"/>
    <w:rsid w:val="00CF2CA2"/>
    <w:rsid w:val="00D14267"/>
    <w:rsid w:val="00D74F65"/>
    <w:rsid w:val="00D75294"/>
    <w:rsid w:val="00DD1232"/>
    <w:rsid w:val="00DE0D59"/>
    <w:rsid w:val="00DE55FE"/>
    <w:rsid w:val="00DF7DD1"/>
    <w:rsid w:val="00E040DB"/>
    <w:rsid w:val="00E1686E"/>
    <w:rsid w:val="00E21F21"/>
    <w:rsid w:val="00E46487"/>
    <w:rsid w:val="00E72836"/>
    <w:rsid w:val="00E92DA3"/>
    <w:rsid w:val="00E93F60"/>
    <w:rsid w:val="00E95D52"/>
    <w:rsid w:val="00EA45B0"/>
    <w:rsid w:val="00EB7D8B"/>
    <w:rsid w:val="00EC7895"/>
    <w:rsid w:val="00ED640C"/>
    <w:rsid w:val="00EF612D"/>
    <w:rsid w:val="00FC0709"/>
    <w:rsid w:val="00FC3871"/>
    <w:rsid w:val="00FD05B2"/>
    <w:rsid w:val="00FE49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style="mso-rotate-with-shape:t"/>
    </o:shapedefaults>
    <o:shapelayout v:ext="edit">
      <o:idmap v:ext="edit" data="2"/>
    </o:shapelayout>
  </w:shapeDefaults>
  <w:decimalSymbol w:val=","/>
  <w:listSeparator w:val=";"/>
  <w14:docId w14:val="57A986C0"/>
  <w15:chartTrackingRefBased/>
  <w15:docId w15:val="{90B067EA-EE5F-44D4-8DE8-5631FA5E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96259"/>
    <w:rPr>
      <w:rFonts w:ascii="Tahoma" w:hAnsi="Tahom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A96259"/>
    <w:rPr>
      <w:color w:val="0000FF"/>
      <w:u w:val="single"/>
    </w:rPr>
  </w:style>
  <w:style w:type="paragraph" w:styleId="Kopfzeile">
    <w:name w:val="header"/>
    <w:basedOn w:val="Standard"/>
    <w:link w:val="KopfzeileZchn"/>
    <w:uiPriority w:val="99"/>
    <w:rsid w:val="00A96259"/>
    <w:pPr>
      <w:tabs>
        <w:tab w:val="center" w:pos="4536"/>
        <w:tab w:val="right" w:pos="9072"/>
      </w:tabs>
    </w:pPr>
  </w:style>
  <w:style w:type="paragraph" w:styleId="Fuzeile">
    <w:name w:val="footer"/>
    <w:basedOn w:val="Standard"/>
    <w:link w:val="FuzeileZchn"/>
    <w:uiPriority w:val="99"/>
    <w:rsid w:val="00A96259"/>
    <w:pPr>
      <w:tabs>
        <w:tab w:val="center" w:pos="4536"/>
        <w:tab w:val="right" w:pos="9072"/>
      </w:tabs>
    </w:pPr>
  </w:style>
  <w:style w:type="paragraph" w:styleId="Sprechblasentext">
    <w:name w:val="Balloon Text"/>
    <w:basedOn w:val="Standard"/>
    <w:link w:val="SprechblasentextZchn"/>
    <w:rsid w:val="006243A7"/>
    <w:rPr>
      <w:rFonts w:cs="Tahoma"/>
      <w:sz w:val="16"/>
      <w:szCs w:val="16"/>
    </w:rPr>
  </w:style>
  <w:style w:type="character" w:customStyle="1" w:styleId="SprechblasentextZchn">
    <w:name w:val="Sprechblasentext Zchn"/>
    <w:basedOn w:val="Absatz-Standardschriftart"/>
    <w:link w:val="Sprechblasentext"/>
    <w:rsid w:val="006243A7"/>
    <w:rPr>
      <w:rFonts w:ascii="Tahoma" w:hAnsi="Tahoma" w:cs="Tahoma"/>
      <w:sz w:val="16"/>
      <w:szCs w:val="16"/>
    </w:rPr>
  </w:style>
  <w:style w:type="character" w:customStyle="1" w:styleId="KopfzeileZchn">
    <w:name w:val="Kopfzeile Zchn"/>
    <w:basedOn w:val="Absatz-Standardschriftart"/>
    <w:link w:val="Kopfzeile"/>
    <w:uiPriority w:val="99"/>
    <w:rsid w:val="000A119C"/>
    <w:rPr>
      <w:rFonts w:ascii="Tahoma" w:hAnsi="Tahoma"/>
      <w:sz w:val="22"/>
    </w:rPr>
  </w:style>
  <w:style w:type="character" w:customStyle="1" w:styleId="FuzeileZchn">
    <w:name w:val="Fußzeile Zchn"/>
    <w:basedOn w:val="Absatz-Standardschriftart"/>
    <w:link w:val="Fuzeile"/>
    <w:uiPriority w:val="99"/>
    <w:rsid w:val="00C11056"/>
    <w:rPr>
      <w:rFonts w:ascii="Tahoma" w:hAnsi="Tahoma"/>
      <w:sz w:val="22"/>
    </w:rPr>
  </w:style>
  <w:style w:type="character" w:styleId="Fett">
    <w:name w:val="Strong"/>
    <w:basedOn w:val="Absatz-Standardschriftart"/>
    <w:uiPriority w:val="22"/>
    <w:qFormat/>
    <w:rsid w:val="00DD12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png@01D99D17.B9413F90" TargetMode="External"/><Relationship Id="rId13" Type="http://schemas.openxmlformats.org/officeDocument/2006/relationships/hyperlink" Target="http://www.lease-a-bike.de/"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mailto:c.john@mobility-services.bike"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sidekickopen26.com/Ctc/RH+23284/cKRcb04/JkM2-6q7W6N1vHY6lZ3lNVSdHJb3WkjY8Vn5ZNQ68TCzdW8CpX1t469XpfW2GpDlv7Hp9PKW442MZZ1znDKjW6F-P2F3KHkT6W91MVMS13wB50W2HlK4f5bSRm3W37ChhB6s_X02N6VBYP13-gc0N5tP-WrsGK8nW4GCSMx2cdYz4V1LDr16xVRcYW5zGPFk8hk4CwW1x4t6Y72jy9zW2ckgsP21MflFW48STNG8CCFv3N4vqvF5qw3cJW1Vdj9Z59D8S6W8Yr51K2BfzK8W4wnJZh811GFcW76jtBx3Gr2c6djTFG604" TargetMode="External"/><Relationship Id="rId11" Type="http://schemas.openxmlformats.org/officeDocument/2006/relationships/hyperlink" Target="mailto:support@lease-a-bike.de"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tel:044719673333" TargetMode="External"/><Relationship Id="rId4" Type="http://schemas.openxmlformats.org/officeDocument/2006/relationships/footnotes" Target="footnotes.xml"/><Relationship Id="rId9" Type="http://schemas.openxmlformats.org/officeDocument/2006/relationships/hyperlink" Target="https://t.sidekickopen26.com/Ctc/RH+23284/cKRcb04/Jks2-6q7W69sMD-6lZ3mDVwZWcC9bl8GqW36G8pB1Vb2XSW8D6V2C3j6KjCV8bb6H8hRMltN6ZPWPCBDvmcW4pZggB4rYLyKN4R0dD5v1pJmW1Nd1FY5DlPLxW5bmm2r6gsqbnW2cr8qn7MP0f9VNk7NW6dLgtLW4FH-YN6r9xf0VTzkFh1nRTQjW6CmMD45Wf6T6W7TKS_b6qY62FW2_r0qY6Xf2_PW440cVG52rb3KW4GqV5h6qLsmDV2zYVg15r-yyW30S3FX5l6Dr7f6_HvJv04" TargetMode="External"/><Relationship Id="rId14" Type="http://schemas.openxmlformats.org/officeDocument/2006/relationships/hyperlink" Target="https://t.sidekickopen26.com/Ctc/RH+23284/cKRcb04/JlF6XcqwW8wMyQ46lZ3mFW380L9z1MLLXjW1hggS-2vWqRqW9bD4Hz1rV2W0W55NWq37l7CMbN8N0Dw4g6KXyN1B8YkX8RhgtN56HqSZ44FjjN72f9fP220k4W32k0fB9cPX8nW3xcl4Y56pSNnW8mgWPl6tQRK3W6KNCDt7HTXzvW7H15ft6QvbzzW3N83b35RXSN5V8yFMK32NKv8W5HCzNy3P7CQYW1rG4xk5wngsxW7z7CTm95gmGFW2vj8X11ddB1ZN2MFZK6ptNGxW8zG20D9hw93tW26DgR46WMxwRW716v942TFvnZW5XyT8w7-PbDkW6Yh7632h-XKTW2C-tsX3fg4bQW4T4RVF3mxstTVCfYHR7Dg2qqW226Jsh2s_XQbW88yDD47WxGf0W94W09q6_V246Vr5CfV73YLjbW39zZdT169F4pVyF3_b3DZmz5W8xhJky26nQ4yW7y0Jll8_Vz9HW1ml97Y6sDbcNW7mgJvp61K_P8W5t7bSF3sHMJcW9hNxyF85f1FYW3cJNQd3XKHrcW7l5pYH1DXGKgN6ZkXZ01cCLvW7lBxjW6Tpf9wW436Qml3TLFmPW51Tb_y8tzmLsW926g9l2QFlG0N10QwFdmVcdDN7GnbPtg-Sr2V19mf_25B8vpW7_16bR6F-8LbW6-y5y06b_QBFW7tR1T34rfT_vW6pNy-d4X-d8xVqSKl52VJ4qZW2QjcwP3cMK_rN2y1x_KY_r0VVgYXVq1Npz4kW3zqdDs4knYQ_W55lvrN8jX9btf3gCGhP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humacher\Desktop\Bundesvereinigung%20Lebenshilfe%20e.V.%20Corporate%20Design%20Vorlagen\6-%20Word%20Vorlagen\Briefbogen%20Vorlag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Briefbogen Vorlage.dot</Template>
  <TotalTime>0</TotalTime>
  <Pages>2</Pages>
  <Words>284</Words>
  <Characters>3724</Characters>
  <Application>Microsoft Office Word</Application>
  <DocSecurity>0</DocSecurity>
  <Lines>31</Lines>
  <Paragraphs>7</Paragraphs>
  <ScaleCrop>false</ScaleCrop>
  <HeadingPairs>
    <vt:vector size="2" baseType="variant">
      <vt:variant>
        <vt:lpstr>Titel</vt:lpstr>
      </vt:variant>
      <vt:variant>
        <vt:i4>1</vt:i4>
      </vt:variant>
    </vt:vector>
  </HeadingPairs>
  <TitlesOfParts>
    <vt:vector size="1" baseType="lpstr">
      <vt:lpstr>Meschkat &amp; Nauert</vt:lpstr>
    </vt:vector>
  </TitlesOfParts>
  <Company>Grundfarben</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Lebenshilfe Briefbogen</dc:title>
  <dc:subject/>
  <dc:creator>Maria Schumacher</dc:creator>
  <cp:keywords/>
  <cp:lastModifiedBy>Sven Ryll</cp:lastModifiedBy>
  <cp:revision>4</cp:revision>
  <cp:lastPrinted>2024-12-05T09:51:00Z</cp:lastPrinted>
  <dcterms:created xsi:type="dcterms:W3CDTF">2024-12-03T13:02:00Z</dcterms:created>
  <dcterms:modified xsi:type="dcterms:W3CDTF">2024-12-05T09:51:00Z</dcterms:modified>
</cp:coreProperties>
</file>